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339670FF" w:rsidR="006F3B97" w:rsidRPr="006F3B97" w:rsidRDefault="00074A31" w:rsidP="006F3B97">
            <w:pPr>
              <w:jc w:val="center"/>
              <w:rPr>
                <w:color w:val="122B5C"/>
              </w:rPr>
            </w:pPr>
            <w:bookmarkStart w:id="0" w:name="_GoBack"/>
            <w:bookmarkEnd w:id="0"/>
            <w:r>
              <w:rPr>
                <w:noProof/>
                <w:color w:val="122B5C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168DF9D" wp14:editId="12946306">
                  <wp:simplePos x="0" y="0"/>
                  <wp:positionH relativeFrom="column">
                    <wp:posOffset>597712</wp:posOffset>
                  </wp:positionH>
                  <wp:positionV relativeFrom="paragraph">
                    <wp:posOffset>1203944</wp:posOffset>
                  </wp:positionV>
                  <wp:extent cx="1273215" cy="1493134"/>
                  <wp:effectExtent l="0" t="0" r="3175" b="0"/>
                  <wp:wrapNone/>
                  <wp:docPr id="12" name="Picture 12" descr="T:\ADMINISTRATION SUPPORT &amp; OTHER\Reprographics\Reprographics\Templates\Crest-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ADMINISTRATION SUPPORT &amp; OTHER\Reprographics\Reprographics\Templates\Crest-2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15" cy="14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</w:tcPr>
          <w:p w14:paraId="7A82C22A" w14:textId="3882AD78" w:rsidR="006F3B97" w:rsidRPr="006F3B97" w:rsidRDefault="00074A31" w:rsidP="00074A31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965BF2F" wp14:editId="1FBE43A3">
                  <wp:simplePos x="0" y="0"/>
                  <wp:positionH relativeFrom="column">
                    <wp:posOffset>111905</wp:posOffset>
                  </wp:positionH>
                  <wp:positionV relativeFrom="paragraph">
                    <wp:posOffset>1203944</wp:posOffset>
                  </wp:positionV>
                  <wp:extent cx="2997843" cy="1608881"/>
                  <wp:effectExtent l="0" t="0" r="0" b="0"/>
                  <wp:wrapNone/>
                  <wp:docPr id="10" name="Picture 10" descr="Devon &amp; Cornwall Po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von &amp; Cornwall Po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" r="66531"/>
                          <a:stretch/>
                        </pic:blipFill>
                        <pic:spPr bwMode="auto">
                          <a:xfrm>
                            <a:off x="0" y="0"/>
                            <a:ext cx="2997843" cy="160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581AED" w14:textId="15D21BD6" w:rsidR="00074A31" w:rsidRDefault="006F3B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4E6B2643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599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4A31" w:rsidSect="00ED6ED9">
      <w:pgSz w:w="16840" w:h="1190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8F61C" w14:textId="77777777" w:rsidR="00ED6ED9" w:rsidRDefault="00ED6ED9" w:rsidP="006F3B97">
      <w:r>
        <w:separator/>
      </w:r>
    </w:p>
  </w:endnote>
  <w:endnote w:type="continuationSeparator" w:id="0">
    <w:p w14:paraId="291CC7DB" w14:textId="77777777" w:rsidR="00ED6ED9" w:rsidRDefault="00ED6ED9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5E0356" w14:textId="77777777" w:rsidR="00ED6ED9" w:rsidRDefault="00ED6ED9" w:rsidP="006F3B97">
      <w:r>
        <w:separator/>
      </w:r>
    </w:p>
  </w:footnote>
  <w:footnote w:type="continuationSeparator" w:id="0">
    <w:p w14:paraId="54D8C555" w14:textId="77777777" w:rsidR="00ED6ED9" w:rsidRDefault="00ED6ED9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97"/>
    <w:rsid w:val="00074A31"/>
    <w:rsid w:val="000D55BA"/>
    <w:rsid w:val="002616CD"/>
    <w:rsid w:val="003A48F5"/>
    <w:rsid w:val="003F77F7"/>
    <w:rsid w:val="004A77F9"/>
    <w:rsid w:val="0050780E"/>
    <w:rsid w:val="0057262F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B43CC9"/>
    <w:rsid w:val="00C12506"/>
    <w:rsid w:val="00C174FC"/>
    <w:rsid w:val="00C40EFD"/>
    <w:rsid w:val="00C64CA0"/>
    <w:rsid w:val="00ED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3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3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3AE818AC</Template>
  <TotalTime>70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Jarvis</dc:creator>
  <cp:lastModifiedBy>kstacey</cp:lastModifiedBy>
  <cp:revision>3</cp:revision>
  <cp:lastPrinted>2022-04-28T07:17:00Z</cp:lastPrinted>
  <dcterms:created xsi:type="dcterms:W3CDTF">2022-04-27T11:36:00Z</dcterms:created>
  <dcterms:modified xsi:type="dcterms:W3CDTF">2022-04-28T07:56:00Z</dcterms:modified>
</cp:coreProperties>
</file>